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99" w:rsidRPr="00FC3392" w:rsidRDefault="00A73E99" w:rsidP="00C35D86">
      <w:pPr>
        <w:pStyle w:val="Tittel"/>
        <w:rPr>
          <w:sz w:val="72"/>
          <w:szCs w:val="72"/>
        </w:rPr>
      </w:pPr>
      <w:bookmarkStart w:id="0" w:name="_GoBack"/>
      <w:bookmarkEnd w:id="0"/>
      <w:r w:rsidRPr="00FC3392">
        <w:rPr>
          <w:sz w:val="72"/>
          <w:szCs w:val="72"/>
        </w:rPr>
        <w:t>Hvordan ser bjørneskiten ut?</w:t>
      </w:r>
    </w:p>
    <w:p w:rsidR="00FA2151" w:rsidRPr="00A73E99" w:rsidRDefault="00A73E99" w:rsidP="00C35D86">
      <w:pPr>
        <w:rPr>
          <w:rFonts w:cstheme="minorHAnsi"/>
          <w:sz w:val="32"/>
          <w:szCs w:val="32"/>
        </w:rPr>
      </w:pPr>
      <w:r w:rsidRPr="00A73E99">
        <w:rPr>
          <w:rFonts w:cstheme="minorHAnsi"/>
          <w:sz w:val="32"/>
          <w:szCs w:val="32"/>
        </w:rPr>
        <w:t>Bjørne</w:t>
      </w:r>
      <w:r w:rsidR="00C35D86">
        <w:rPr>
          <w:rFonts w:cstheme="minorHAnsi"/>
          <w:sz w:val="32"/>
          <w:szCs w:val="32"/>
        </w:rPr>
        <w:t xml:space="preserve">skit </w:t>
      </w:r>
      <w:r w:rsidRPr="00A73E99">
        <w:rPr>
          <w:rFonts w:cstheme="minorHAnsi"/>
          <w:sz w:val="32"/>
          <w:szCs w:val="32"/>
        </w:rPr>
        <w:t>varierer i form,</w:t>
      </w:r>
      <w:r>
        <w:rPr>
          <w:rFonts w:cstheme="minorHAnsi"/>
          <w:sz w:val="32"/>
          <w:szCs w:val="32"/>
        </w:rPr>
        <w:t xml:space="preserve"> </w:t>
      </w:r>
      <w:r w:rsidRPr="00A73E99">
        <w:rPr>
          <w:rFonts w:cstheme="minorHAnsi"/>
          <w:sz w:val="32"/>
          <w:szCs w:val="32"/>
        </w:rPr>
        <w:t>farg</w:t>
      </w:r>
      <w:r>
        <w:rPr>
          <w:rFonts w:cstheme="minorHAnsi"/>
          <w:sz w:val="32"/>
          <w:szCs w:val="32"/>
        </w:rPr>
        <w:t xml:space="preserve">e og konsistens – alt etter hva </w:t>
      </w:r>
      <w:r w:rsidRPr="00A73E99">
        <w:rPr>
          <w:rFonts w:cstheme="minorHAnsi"/>
          <w:sz w:val="32"/>
          <w:szCs w:val="32"/>
        </w:rPr>
        <w:t xml:space="preserve">bjørnen </w:t>
      </w:r>
      <w:r>
        <w:rPr>
          <w:rFonts w:cstheme="minorHAnsi"/>
          <w:sz w:val="32"/>
          <w:szCs w:val="32"/>
        </w:rPr>
        <w:t xml:space="preserve">har spist. På grunn av bjørnens dårlige fordøyelse er rester av de siste </w:t>
      </w:r>
      <w:r w:rsidRPr="00A73E99">
        <w:rPr>
          <w:rFonts w:cstheme="minorHAnsi"/>
          <w:sz w:val="32"/>
          <w:szCs w:val="32"/>
        </w:rPr>
        <w:t>måltidene lett synlig i avføringen.</w:t>
      </w:r>
    </w:p>
    <w:p w:rsidR="00A73E99" w:rsidRPr="00A73E99" w:rsidRDefault="00A73E99" w:rsidP="00C35D86">
      <w:pPr>
        <w:rPr>
          <w:rFonts w:cstheme="minorHAnsi"/>
          <w:sz w:val="32"/>
          <w:szCs w:val="32"/>
        </w:rPr>
      </w:pPr>
      <w:r w:rsidRPr="00A73E99">
        <w:rPr>
          <w:rFonts w:cstheme="minorHAnsi"/>
          <w:sz w:val="32"/>
          <w:szCs w:val="32"/>
        </w:rPr>
        <w:t>Bj</w:t>
      </w:r>
      <w:r>
        <w:rPr>
          <w:rFonts w:cstheme="minorHAnsi"/>
          <w:sz w:val="32"/>
          <w:szCs w:val="32"/>
        </w:rPr>
        <w:t xml:space="preserve">ørnen har et allsidig kosthold. Hva den spiser avhenger av </w:t>
      </w:r>
      <w:r w:rsidRPr="00A73E99">
        <w:rPr>
          <w:rFonts w:cstheme="minorHAnsi"/>
          <w:sz w:val="32"/>
          <w:szCs w:val="32"/>
        </w:rPr>
        <w:t>forholdene, tilgangen på mat i området</w:t>
      </w:r>
      <w:r w:rsidR="00C35D86">
        <w:rPr>
          <w:rFonts w:cstheme="minorHAnsi"/>
          <w:sz w:val="32"/>
          <w:szCs w:val="32"/>
        </w:rPr>
        <w:t xml:space="preserve"> samt årstiden</w:t>
      </w:r>
      <w:r w:rsidRPr="00A73E99">
        <w:rPr>
          <w:rFonts w:cstheme="minorHAnsi"/>
          <w:sz w:val="32"/>
          <w:szCs w:val="32"/>
        </w:rPr>
        <w:t>.</w:t>
      </w:r>
    </w:p>
    <w:p w:rsidR="00C35D86" w:rsidRDefault="00A73E99" w:rsidP="00C35D86">
      <w:pPr>
        <w:rPr>
          <w:rFonts w:cstheme="minorHAnsi"/>
          <w:sz w:val="32"/>
          <w:szCs w:val="32"/>
        </w:rPr>
      </w:pPr>
      <w:r w:rsidRPr="00A73E99">
        <w:rPr>
          <w:sz w:val="32"/>
          <w:szCs w:val="32"/>
        </w:rPr>
        <w:t xml:space="preserve">På sensommeren og høsten spiser bjørnen i </w:t>
      </w:r>
      <w:r w:rsidRPr="00A73E99">
        <w:rPr>
          <w:rFonts w:cstheme="minorHAnsi"/>
          <w:sz w:val="32"/>
          <w:szCs w:val="32"/>
        </w:rPr>
        <w:t>stor grad blåbær</w:t>
      </w:r>
      <w:r>
        <w:rPr>
          <w:rFonts w:cstheme="minorHAnsi"/>
          <w:sz w:val="32"/>
          <w:szCs w:val="32"/>
        </w:rPr>
        <w:t xml:space="preserve"> </w:t>
      </w:r>
      <w:r w:rsidRPr="00A73E99">
        <w:rPr>
          <w:rFonts w:cstheme="minorHAnsi"/>
          <w:sz w:val="32"/>
          <w:szCs w:val="32"/>
        </w:rPr>
        <w:t>og kre</w:t>
      </w:r>
      <w:r>
        <w:rPr>
          <w:rFonts w:cstheme="minorHAnsi"/>
          <w:sz w:val="32"/>
          <w:szCs w:val="32"/>
        </w:rPr>
        <w:t xml:space="preserve">kling, men også andre bærsorter </w:t>
      </w:r>
      <w:r w:rsidR="00C35D86">
        <w:rPr>
          <w:rFonts w:cstheme="minorHAnsi"/>
          <w:sz w:val="32"/>
          <w:szCs w:val="32"/>
        </w:rPr>
        <w:t xml:space="preserve">som tyttebær og </w:t>
      </w:r>
      <w:r w:rsidRPr="00A73E99">
        <w:rPr>
          <w:rFonts w:cstheme="minorHAnsi"/>
          <w:sz w:val="32"/>
          <w:szCs w:val="32"/>
        </w:rPr>
        <w:t>molte</w:t>
      </w:r>
      <w:r w:rsidR="00C35D86">
        <w:rPr>
          <w:rFonts w:cstheme="minorHAnsi"/>
          <w:sz w:val="32"/>
          <w:szCs w:val="32"/>
        </w:rPr>
        <w:t>.</w:t>
      </w:r>
    </w:p>
    <w:p w:rsidR="00C35D86" w:rsidRDefault="00A73E99" w:rsidP="00C35D8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Dette gjør at man nå i bærsesongen kan finne</w:t>
      </w:r>
      <w:r w:rsidR="00D007BA">
        <w:rPr>
          <w:rFonts w:cstheme="minorHAnsi"/>
          <w:sz w:val="32"/>
          <w:szCs w:val="32"/>
        </w:rPr>
        <w:t xml:space="preserve"> flere</w:t>
      </w:r>
      <w:r>
        <w:rPr>
          <w:rFonts w:cstheme="minorHAnsi"/>
          <w:sz w:val="32"/>
          <w:szCs w:val="32"/>
        </w:rPr>
        <w:t xml:space="preserve"> store hauger med bær</w:t>
      </w:r>
      <w:r w:rsidR="00C35D86">
        <w:rPr>
          <w:rFonts w:cstheme="minorHAnsi"/>
          <w:sz w:val="32"/>
          <w:szCs w:val="32"/>
        </w:rPr>
        <w:t>skit</w:t>
      </w:r>
      <w:r>
        <w:rPr>
          <w:rFonts w:cstheme="minorHAnsi"/>
          <w:sz w:val="32"/>
          <w:szCs w:val="32"/>
        </w:rPr>
        <w:t xml:space="preserve"> etter bjørnen</w:t>
      </w:r>
      <w:r w:rsidR="00C35D86">
        <w:rPr>
          <w:rFonts w:cstheme="minorHAnsi"/>
          <w:sz w:val="32"/>
          <w:szCs w:val="32"/>
        </w:rPr>
        <w:t>. Det er denne typen bjørneskit vi ønsker å få tak i da den er relativt fersk og derfor godt egnet til DNA-analyser.</w:t>
      </w:r>
    </w:p>
    <w:p w:rsidR="005033BB" w:rsidRDefault="00C35D86" w:rsidP="00C35D8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Under er et par eksempler på hvordan en bærskit etter bjørn ser ut.</w:t>
      </w:r>
    </w:p>
    <w:p w:rsidR="005033BB" w:rsidRDefault="002114FC" w:rsidP="005033BB">
      <w:pPr>
        <w:keepNext/>
      </w:pPr>
      <w:r>
        <w:rPr>
          <w:rFonts w:cstheme="minorHAnsi"/>
          <w:noProof/>
          <w:sz w:val="28"/>
          <w:szCs w:val="28"/>
          <w:lang w:eastAsia="nb-N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257705</wp:posOffset>
            </wp:positionV>
            <wp:extent cx="3070225" cy="4093845"/>
            <wp:effectExtent l="57150" t="57150" r="53975" b="59055"/>
            <wp:wrapThrough wrapText="bothSides">
              <wp:wrapPolygon edited="0">
                <wp:start x="-402" y="-302"/>
                <wp:lineTo x="-402" y="21811"/>
                <wp:lineTo x="21846" y="21811"/>
                <wp:lineTo x="21846" y="-302"/>
                <wp:lineTo x="-402" y="-302"/>
              </wp:wrapPolygon>
            </wp:wrapThrough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jørn_ekskrementer_R404962-1_Tore_Solsta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4093845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b-N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3348990</wp:posOffset>
            </wp:positionH>
            <wp:positionV relativeFrom="paragraph">
              <wp:posOffset>255905</wp:posOffset>
            </wp:positionV>
            <wp:extent cx="3232800" cy="2426400"/>
            <wp:effectExtent l="57150" t="57150" r="62865" b="50165"/>
            <wp:wrapNone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jørn_090827_skit _TS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800" cy="2426400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E99" w:rsidRPr="005033BB" w:rsidRDefault="002114FC" w:rsidP="005033BB">
      <w:pPr>
        <w:pStyle w:val="Bildetekst"/>
        <w:rPr>
          <w:rFonts w:cstheme="minorHAnsi"/>
          <w:sz w:val="28"/>
          <w:szCs w:val="28"/>
        </w:rPr>
      </w:pPr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3351217</wp:posOffset>
            </wp:positionH>
            <wp:positionV relativeFrom="paragraph">
              <wp:posOffset>2617470</wp:posOffset>
            </wp:positionV>
            <wp:extent cx="3232800" cy="2347200"/>
            <wp:effectExtent l="57150" t="57150" r="62865" b="53340"/>
            <wp:wrapNone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låbærruke bjørn LG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8" t="246" r="3148" b="9075"/>
                    <a:stretch/>
                  </pic:blipFill>
                  <pic:spPr bwMode="auto">
                    <a:xfrm>
                      <a:off x="0" y="0"/>
                      <a:ext cx="3232800" cy="2347200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392" w:rsidRPr="00FC3392">
        <w:rPr>
          <w:noProof/>
          <w:sz w:val="28"/>
          <w:szCs w:val="28"/>
          <w:lang w:eastAsia="nb-NO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94302</wp:posOffset>
                </wp:positionH>
                <wp:positionV relativeFrom="paragraph">
                  <wp:posOffset>4377055</wp:posOffset>
                </wp:positionV>
                <wp:extent cx="2756535" cy="1404620"/>
                <wp:effectExtent l="0" t="0" r="5715" b="0"/>
                <wp:wrapSquare wrapText="bothSides"/>
                <wp:docPr id="21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392" w:rsidRPr="00FC3392" w:rsidRDefault="00FC3392" w:rsidP="00FC3392">
                            <w:pPr>
                              <w:ind w:left="705" w:hanging="705"/>
                              <w:rPr>
                                <w:i/>
                              </w:rPr>
                            </w:pPr>
                            <w:r w:rsidRPr="00FC3392">
                              <w:rPr>
                                <w:i/>
                                <w:sz w:val="28"/>
                                <w:szCs w:val="28"/>
                              </w:rPr>
                              <w:t>Foto:</w:t>
                            </w:r>
                            <w:r w:rsidRPr="00FC3392">
                              <w:rPr>
                                <w:i/>
                                <w:sz w:val="28"/>
                                <w:szCs w:val="28"/>
                              </w:rPr>
                              <w:tab/>
                              <w:t>Tore Solstad og Lars Gangås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br/>
                              <w:t>v/</w:t>
                            </w:r>
                            <w:r w:rsidRPr="00FC3392">
                              <w:rPr>
                                <w:i/>
                                <w:sz w:val="28"/>
                                <w:szCs w:val="28"/>
                              </w:rPr>
                              <w:t xml:space="preserve"> Statens Naturoppsyn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7.45pt;margin-top:344.65pt;width:217.0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" stroked="f">
                <v:textbox style="mso-fit-shape-to-text:t">
                  <w:txbxContent>
                    <w:p w:rsidR="00FC3392" w:rsidRPr="00FC3392" w:rsidRDefault="00FC3392" w:rsidP="00FC3392">
                      <w:pPr>
                        <w:ind w:left="705" w:hanging="705"/>
                        <w:rPr>
                          <w:i/>
                        </w:rPr>
                      </w:pPr>
                      <w:r w:rsidRPr="00FC3392">
                        <w:rPr>
                          <w:i/>
                          <w:sz w:val="28"/>
                          <w:szCs w:val="28"/>
                        </w:rPr>
                        <w:t>Foto:</w:t>
                      </w:r>
                      <w:r w:rsidRPr="00FC3392">
                        <w:rPr>
                          <w:i/>
                          <w:sz w:val="28"/>
                          <w:szCs w:val="28"/>
                        </w:rPr>
                        <w:tab/>
                        <w:t>Tore Solstad og Lars Gangås</w:t>
                      </w:r>
                      <w:r>
                        <w:rPr>
                          <w:i/>
                          <w:sz w:val="28"/>
                          <w:szCs w:val="28"/>
                        </w:rPr>
                        <w:br/>
                        <w:t>v/</w:t>
                      </w:r>
                      <w:r w:rsidRPr="00FC3392">
                        <w:rPr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C3392">
                        <w:rPr>
                          <w:i/>
                          <w:sz w:val="28"/>
                          <w:szCs w:val="28"/>
                        </w:rPr>
                        <w:t>Statens Naturoppsyn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33BB">
        <w:rPr>
          <w:sz w:val="28"/>
          <w:szCs w:val="28"/>
        </w:rPr>
        <w:t xml:space="preserve">   </w:t>
      </w:r>
    </w:p>
    <w:sectPr w:rsidR="00A73E99" w:rsidRPr="005033BB" w:rsidSect="005033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99"/>
    <w:rsid w:val="0017438F"/>
    <w:rsid w:val="002114FC"/>
    <w:rsid w:val="003A088A"/>
    <w:rsid w:val="005033BB"/>
    <w:rsid w:val="00A73E99"/>
    <w:rsid w:val="00C35D86"/>
    <w:rsid w:val="00CA121A"/>
    <w:rsid w:val="00D007BA"/>
    <w:rsid w:val="00FC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A73E9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A73E9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Bildetekst">
    <w:name w:val="caption"/>
    <w:basedOn w:val="Normal"/>
    <w:next w:val="Normal"/>
    <w:uiPriority w:val="35"/>
    <w:unhideWhenUsed/>
    <w:qFormat/>
    <w:rsid w:val="005033B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A73E9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A73E9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Bildetekst">
    <w:name w:val="caption"/>
    <w:basedOn w:val="Normal"/>
    <w:next w:val="Normal"/>
    <w:uiPriority w:val="35"/>
    <w:unhideWhenUsed/>
    <w:qFormat/>
    <w:rsid w:val="005033B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2E23A-50FF-48B1-AFA8-6B630B0A2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C1675902</Template>
  <TotalTime>1</TotalTime>
  <Pages>1</Pages>
  <Words>115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Miljødirektoratet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Halvorsrud</dc:creator>
  <cp:lastModifiedBy>Frihetsli Lars</cp:lastModifiedBy>
  <cp:revision>2</cp:revision>
  <dcterms:created xsi:type="dcterms:W3CDTF">2019-08-27T08:51:00Z</dcterms:created>
  <dcterms:modified xsi:type="dcterms:W3CDTF">2019-08-27T08:51:00Z</dcterms:modified>
</cp:coreProperties>
</file>